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9E" w:rsidRPr="003065CD" w:rsidRDefault="001C0C9E" w:rsidP="001C0C9E">
      <w:pPr>
        <w:pStyle w:val="Bezodstpw"/>
        <w:spacing w:line="276" w:lineRule="auto"/>
        <w:jc w:val="both"/>
        <w:rPr>
          <w:i/>
          <w:sz w:val="24"/>
        </w:rPr>
      </w:pPr>
      <w:bookmarkStart w:id="0" w:name="_GoBack"/>
      <w:bookmarkEnd w:id="0"/>
      <w:r w:rsidRPr="003065CD">
        <w:rPr>
          <w:i/>
          <w:sz w:val="24"/>
        </w:rPr>
        <w:t>Załącznik nr 1</w:t>
      </w:r>
      <w:r>
        <w:rPr>
          <w:i/>
          <w:sz w:val="24"/>
        </w:rPr>
        <w:t xml:space="preserve"> </w:t>
      </w:r>
      <w:r w:rsidR="001A35DF">
        <w:rPr>
          <w:i/>
          <w:sz w:val="24"/>
        </w:rPr>
        <w:t xml:space="preserve">do </w:t>
      </w:r>
      <w:r>
        <w:rPr>
          <w:i/>
          <w:sz w:val="24"/>
        </w:rPr>
        <w:t>Regulaminu staży -</w:t>
      </w:r>
      <w:r w:rsidRPr="003065CD">
        <w:rPr>
          <w:i/>
          <w:sz w:val="24"/>
        </w:rPr>
        <w:t xml:space="preserve"> </w:t>
      </w:r>
      <w:r>
        <w:rPr>
          <w:i/>
          <w:sz w:val="24"/>
        </w:rPr>
        <w:t>Zaświadczenie Dziekana</w:t>
      </w: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Pr="003065CD" w:rsidRDefault="001C0C9E" w:rsidP="001C0C9E">
      <w:pPr>
        <w:pStyle w:val="Bezodstpw"/>
        <w:spacing w:line="276" w:lineRule="auto"/>
        <w:jc w:val="center"/>
        <w:rPr>
          <w:b/>
          <w:sz w:val="28"/>
        </w:rPr>
      </w:pPr>
      <w:r w:rsidRPr="003065CD">
        <w:rPr>
          <w:b/>
          <w:sz w:val="28"/>
        </w:rPr>
        <w:t>ZAŚWIADCZENIE</w:t>
      </w: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Pr="003065CD" w:rsidRDefault="001C0C9E" w:rsidP="001C0C9E">
      <w:pPr>
        <w:pStyle w:val="Bezodstpw"/>
        <w:spacing w:line="480" w:lineRule="auto"/>
        <w:jc w:val="both"/>
        <w:rPr>
          <w:b/>
          <w:sz w:val="24"/>
        </w:rPr>
      </w:pPr>
      <w:r w:rsidRPr="003065CD">
        <w:rPr>
          <w:b/>
          <w:sz w:val="24"/>
        </w:rPr>
        <w:t>Imiona .....……………………………………………………………………………………………</w:t>
      </w:r>
      <w:r>
        <w:rPr>
          <w:b/>
          <w:sz w:val="24"/>
        </w:rPr>
        <w:t>……………………………..</w:t>
      </w:r>
    </w:p>
    <w:p w:rsidR="001C0C9E" w:rsidRPr="003065CD" w:rsidRDefault="001C0C9E" w:rsidP="001C0C9E">
      <w:pPr>
        <w:pStyle w:val="Bezodstpw"/>
        <w:spacing w:line="480" w:lineRule="auto"/>
        <w:jc w:val="both"/>
        <w:rPr>
          <w:b/>
          <w:sz w:val="24"/>
        </w:rPr>
      </w:pPr>
      <w:r w:rsidRPr="003065CD">
        <w:rPr>
          <w:b/>
          <w:sz w:val="24"/>
        </w:rPr>
        <w:t>Nazwisko………………………………………………………………………………………………………………………</w:t>
      </w:r>
      <w:r>
        <w:rPr>
          <w:b/>
          <w:sz w:val="24"/>
        </w:rPr>
        <w:t>…….</w:t>
      </w:r>
    </w:p>
    <w:p w:rsidR="001C0C9E" w:rsidRPr="003065CD" w:rsidRDefault="001C0C9E" w:rsidP="001C0C9E">
      <w:pPr>
        <w:pStyle w:val="Bezodstpw"/>
        <w:spacing w:line="480" w:lineRule="auto"/>
        <w:jc w:val="both"/>
        <w:rPr>
          <w:b/>
          <w:sz w:val="24"/>
        </w:rPr>
      </w:pPr>
      <w:r w:rsidRPr="003065CD">
        <w:rPr>
          <w:b/>
          <w:sz w:val="24"/>
        </w:rPr>
        <w:t>PESEL………..………………………………………………………………………………………………………………………</w:t>
      </w:r>
      <w:r>
        <w:rPr>
          <w:b/>
          <w:sz w:val="24"/>
        </w:rPr>
        <w:t>…</w:t>
      </w:r>
    </w:p>
    <w:p w:rsidR="001C0C9E" w:rsidRPr="003065CD" w:rsidRDefault="001C0C9E" w:rsidP="001C0C9E">
      <w:pPr>
        <w:pStyle w:val="Bezodstpw"/>
        <w:spacing w:line="480" w:lineRule="auto"/>
        <w:jc w:val="both"/>
        <w:rPr>
          <w:b/>
          <w:sz w:val="24"/>
        </w:rPr>
      </w:pPr>
      <w:r w:rsidRPr="003065CD">
        <w:rPr>
          <w:b/>
          <w:sz w:val="24"/>
        </w:rPr>
        <w:t>Wydział ……………………………………………………………………………………………….………………………</w:t>
      </w:r>
      <w:r>
        <w:rPr>
          <w:b/>
          <w:sz w:val="24"/>
        </w:rPr>
        <w:t>……..</w:t>
      </w:r>
    </w:p>
    <w:p w:rsidR="001C0C9E" w:rsidRPr="003065CD" w:rsidRDefault="001C0C9E" w:rsidP="001C0C9E">
      <w:pPr>
        <w:pStyle w:val="Bezodstpw"/>
        <w:spacing w:line="480" w:lineRule="auto"/>
        <w:jc w:val="both"/>
        <w:rPr>
          <w:b/>
          <w:sz w:val="24"/>
        </w:rPr>
      </w:pPr>
      <w:r w:rsidRPr="003065CD">
        <w:rPr>
          <w:b/>
          <w:sz w:val="24"/>
        </w:rPr>
        <w:t>Kierunek ……………………………………………………………………………………………...</w:t>
      </w:r>
      <w:r>
        <w:rPr>
          <w:b/>
          <w:sz w:val="24"/>
        </w:rPr>
        <w:t>..............................</w:t>
      </w:r>
    </w:p>
    <w:p w:rsidR="001C0C9E" w:rsidRPr="003065CD" w:rsidRDefault="001C0C9E" w:rsidP="001C0C9E">
      <w:pPr>
        <w:pStyle w:val="Bezodstpw"/>
        <w:spacing w:line="480" w:lineRule="auto"/>
        <w:jc w:val="both"/>
        <w:rPr>
          <w:b/>
          <w:sz w:val="24"/>
        </w:rPr>
      </w:pPr>
      <w:r w:rsidRPr="003065CD">
        <w:rPr>
          <w:b/>
          <w:sz w:val="24"/>
        </w:rPr>
        <w:t>Rok studiów …………………………………………………………………………………………</w:t>
      </w:r>
      <w:r>
        <w:rPr>
          <w:b/>
          <w:sz w:val="24"/>
        </w:rPr>
        <w:t>…………………………….</w:t>
      </w:r>
    </w:p>
    <w:p w:rsidR="001C0C9E" w:rsidRPr="003065CD" w:rsidRDefault="001C0C9E" w:rsidP="001C0C9E">
      <w:pPr>
        <w:pStyle w:val="Bezodstpw"/>
        <w:spacing w:line="480" w:lineRule="auto"/>
        <w:jc w:val="both"/>
        <w:rPr>
          <w:sz w:val="24"/>
        </w:rPr>
      </w:pPr>
      <w:r w:rsidRPr="003065CD">
        <w:rPr>
          <w:b/>
          <w:sz w:val="24"/>
        </w:rPr>
        <w:t>Nr albumu ……………………………………………………………………………………………</w:t>
      </w:r>
      <w:r>
        <w:rPr>
          <w:b/>
          <w:sz w:val="24"/>
        </w:rPr>
        <w:t>……………………………</w:t>
      </w: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Default="001C0C9E" w:rsidP="001C0C9E">
      <w:pPr>
        <w:pStyle w:val="Bezodstpw"/>
        <w:spacing w:line="276" w:lineRule="auto"/>
        <w:ind w:firstLine="708"/>
        <w:jc w:val="both"/>
        <w:rPr>
          <w:sz w:val="24"/>
        </w:rPr>
      </w:pPr>
      <w:r w:rsidRPr="003065CD">
        <w:rPr>
          <w:sz w:val="24"/>
        </w:rPr>
        <w:t>Potwierdzam prawdziwość powyższych informacji jednocześnie zaświadczam iż nie istnieją</w:t>
      </w:r>
      <w:r>
        <w:rPr>
          <w:sz w:val="24"/>
        </w:rPr>
        <w:t xml:space="preserve"> </w:t>
      </w:r>
      <w:r w:rsidRPr="003065CD">
        <w:rPr>
          <w:sz w:val="24"/>
        </w:rPr>
        <w:t>przeciwwskazania do odbycia stażu zawodowego przez Pana/Panią</w:t>
      </w:r>
    </w:p>
    <w:p w:rsidR="001C0C9E" w:rsidRPr="003065CD" w:rsidRDefault="001C0C9E" w:rsidP="001C0C9E">
      <w:pPr>
        <w:pStyle w:val="Bezodstpw"/>
        <w:spacing w:line="276" w:lineRule="auto"/>
        <w:ind w:firstLine="708"/>
        <w:jc w:val="both"/>
        <w:rPr>
          <w:sz w:val="24"/>
        </w:rPr>
      </w:pPr>
    </w:p>
    <w:p w:rsidR="001C0C9E" w:rsidRPr="003065CD" w:rsidRDefault="001C0C9E" w:rsidP="001C0C9E">
      <w:pPr>
        <w:pStyle w:val="Bezodstpw"/>
        <w:spacing w:line="276" w:lineRule="auto"/>
        <w:jc w:val="both"/>
        <w:rPr>
          <w:sz w:val="24"/>
        </w:rPr>
      </w:pPr>
      <w:r w:rsidRPr="003065CD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1C0C9E" w:rsidRPr="003065CD" w:rsidRDefault="001C0C9E" w:rsidP="001C0C9E">
      <w:pPr>
        <w:pStyle w:val="Bezodstpw"/>
        <w:spacing w:line="276" w:lineRule="auto"/>
        <w:jc w:val="both"/>
        <w:rPr>
          <w:sz w:val="24"/>
        </w:rPr>
      </w:pPr>
      <w:r w:rsidRPr="003065CD">
        <w:rPr>
          <w:sz w:val="24"/>
        </w:rPr>
        <w:t xml:space="preserve">organizowanego w ramach Projektu nr </w:t>
      </w:r>
      <w:r>
        <w:rPr>
          <w:sz w:val="24"/>
        </w:rPr>
        <w:t>UDA-</w:t>
      </w:r>
      <w:r w:rsidRPr="003065CD">
        <w:rPr>
          <w:sz w:val="24"/>
        </w:rPr>
        <w:t>POKL.</w:t>
      </w:r>
      <w:r>
        <w:rPr>
          <w:sz w:val="24"/>
        </w:rPr>
        <w:t xml:space="preserve">04.01.01-00-073/13-00 pt. </w:t>
      </w:r>
      <w:r w:rsidRPr="006F6213">
        <w:rPr>
          <w:i/>
          <w:sz w:val="24"/>
        </w:rPr>
        <w:t xml:space="preserve">Program doskonalenia dydaktyki SGGW w dziedzinie </w:t>
      </w:r>
      <w:proofErr w:type="spellStart"/>
      <w:r w:rsidRPr="006F6213">
        <w:rPr>
          <w:i/>
          <w:sz w:val="24"/>
        </w:rPr>
        <w:t>bioekonomii</w:t>
      </w:r>
      <w:proofErr w:type="spellEnd"/>
      <w:r w:rsidRPr="006F6213">
        <w:rPr>
          <w:i/>
          <w:sz w:val="24"/>
        </w:rPr>
        <w:t xml:space="preserve"> oraz utworzen</w:t>
      </w:r>
      <w:r>
        <w:rPr>
          <w:i/>
          <w:sz w:val="24"/>
        </w:rPr>
        <w:t>ie kwalifikacji zawodowej „M</w:t>
      </w:r>
      <w:r w:rsidRPr="006F6213">
        <w:rPr>
          <w:i/>
          <w:sz w:val="24"/>
        </w:rPr>
        <w:t>łodszy menadżer jakości”</w:t>
      </w:r>
      <w:r>
        <w:rPr>
          <w:sz w:val="24"/>
        </w:rPr>
        <w:t xml:space="preserve"> współfinansowanego przez Unię Europejską w ramach </w:t>
      </w:r>
      <w:r w:rsidRPr="003065CD">
        <w:rPr>
          <w:sz w:val="24"/>
        </w:rPr>
        <w:t>Europejskiego Funduszu Społecznego.</w:t>
      </w: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Default="001C0C9E" w:rsidP="001C0C9E">
      <w:pPr>
        <w:pStyle w:val="Bezodstpw"/>
        <w:spacing w:line="276" w:lineRule="auto"/>
        <w:jc w:val="both"/>
        <w:rPr>
          <w:sz w:val="24"/>
        </w:rPr>
      </w:pPr>
    </w:p>
    <w:p w:rsidR="001C0C9E" w:rsidRDefault="001C0C9E" w:rsidP="001C0C9E">
      <w:pPr>
        <w:pStyle w:val="Bezodstpw"/>
        <w:spacing w:line="276" w:lineRule="auto"/>
        <w:jc w:val="right"/>
        <w:rPr>
          <w:sz w:val="24"/>
        </w:rPr>
      </w:pPr>
    </w:p>
    <w:p w:rsidR="001C0C9E" w:rsidRPr="003065CD" w:rsidRDefault="001C0C9E" w:rsidP="001C0C9E">
      <w:pPr>
        <w:pStyle w:val="Bezodstpw"/>
        <w:spacing w:line="276" w:lineRule="auto"/>
        <w:jc w:val="right"/>
        <w:rPr>
          <w:sz w:val="24"/>
        </w:rPr>
      </w:pPr>
      <w:r w:rsidRPr="003065CD">
        <w:rPr>
          <w:sz w:val="24"/>
        </w:rPr>
        <w:t>………………………………………….</w:t>
      </w:r>
    </w:p>
    <w:p w:rsidR="001C0C9E" w:rsidRPr="003065CD" w:rsidRDefault="001C0C9E" w:rsidP="001C0C9E">
      <w:pPr>
        <w:pStyle w:val="Bezodstpw"/>
        <w:spacing w:line="276" w:lineRule="auto"/>
        <w:jc w:val="right"/>
        <w:rPr>
          <w:sz w:val="24"/>
        </w:rPr>
      </w:pPr>
      <w:r w:rsidRPr="003065CD">
        <w:rPr>
          <w:sz w:val="24"/>
        </w:rPr>
        <w:t>Podpis i pieczątka Dziekana</w:t>
      </w:r>
    </w:p>
    <w:sectPr w:rsidR="001C0C9E" w:rsidRPr="003065CD" w:rsidSect="00703F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10D" w:rsidRDefault="00E9510D" w:rsidP="008F7099">
      <w:pPr>
        <w:spacing w:after="0" w:line="240" w:lineRule="auto"/>
      </w:pPr>
      <w:r>
        <w:separator/>
      </w:r>
    </w:p>
  </w:endnote>
  <w:endnote w:type="continuationSeparator" w:id="0">
    <w:p w:rsidR="00E9510D" w:rsidRDefault="00E9510D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57C" w:rsidRDefault="0001257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780654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44573" w:rsidRPr="00B44573" w:rsidRDefault="00C77B2A">
        <w:pPr>
          <w:pStyle w:val="Stopka"/>
          <w:jc w:val="center"/>
          <w:rPr>
            <w:rFonts w:ascii="Times New Roman" w:hAnsi="Times New Roman"/>
          </w:rPr>
        </w:pPr>
        <w:r w:rsidRPr="00B44573">
          <w:rPr>
            <w:rFonts w:ascii="Times New Roman" w:hAnsi="Times New Roman"/>
          </w:rPr>
          <w:fldChar w:fldCharType="begin"/>
        </w:r>
        <w:r w:rsidR="00B44573" w:rsidRPr="00B44573">
          <w:rPr>
            <w:rFonts w:ascii="Times New Roman" w:hAnsi="Times New Roman"/>
          </w:rPr>
          <w:instrText>PAGE   \* MERGEFORMAT</w:instrText>
        </w:r>
        <w:r w:rsidRPr="00B44573">
          <w:rPr>
            <w:rFonts w:ascii="Times New Roman" w:hAnsi="Times New Roman"/>
          </w:rPr>
          <w:fldChar w:fldCharType="separate"/>
        </w:r>
        <w:r w:rsidR="001C0C9E">
          <w:rPr>
            <w:rFonts w:ascii="Times New Roman" w:hAnsi="Times New Roman"/>
            <w:noProof/>
          </w:rPr>
          <w:t>2</w:t>
        </w:r>
        <w:r w:rsidRPr="00B44573">
          <w:rPr>
            <w:rFonts w:ascii="Times New Roman" w:hAnsi="Times New Roma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10D" w:rsidRDefault="00E9510D" w:rsidP="008F7099">
      <w:pPr>
        <w:spacing w:after="0" w:line="240" w:lineRule="auto"/>
      </w:pPr>
      <w:r>
        <w:separator/>
      </w:r>
    </w:p>
  </w:footnote>
  <w:footnote w:type="continuationSeparator" w:id="0">
    <w:p w:rsidR="00E9510D" w:rsidRDefault="00E9510D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57C" w:rsidRDefault="0001257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57C" w:rsidRDefault="0001257C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73" w:rsidRDefault="00B803F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800" cy="15012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15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3915080</wp:posOffset>
          </wp:positionH>
          <wp:positionV relativeFrom="paragraph">
            <wp:posOffset>-330835</wp:posOffset>
          </wp:positionV>
          <wp:extent cx="2321560" cy="8566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5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2455240</wp:posOffset>
          </wp:positionH>
          <wp:positionV relativeFrom="paragraph">
            <wp:posOffset>-317500</wp:posOffset>
          </wp:positionV>
          <wp:extent cx="826617" cy="826617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_godlo z nazwa_P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17" cy="826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42243"/>
    <w:rsid w:val="0001257C"/>
    <w:rsid w:val="00044D3E"/>
    <w:rsid w:val="0008398F"/>
    <w:rsid w:val="000B3E56"/>
    <w:rsid w:val="000C1730"/>
    <w:rsid w:val="000D5CB3"/>
    <w:rsid w:val="00131700"/>
    <w:rsid w:val="001345F5"/>
    <w:rsid w:val="00164A90"/>
    <w:rsid w:val="001A35DF"/>
    <w:rsid w:val="001C0C9E"/>
    <w:rsid w:val="002300E1"/>
    <w:rsid w:val="002C2CB4"/>
    <w:rsid w:val="003346C9"/>
    <w:rsid w:val="003509AC"/>
    <w:rsid w:val="00357180"/>
    <w:rsid w:val="00370E68"/>
    <w:rsid w:val="00387ECD"/>
    <w:rsid w:val="003D2057"/>
    <w:rsid w:val="003E35CB"/>
    <w:rsid w:val="004059DD"/>
    <w:rsid w:val="004156E2"/>
    <w:rsid w:val="00424FCB"/>
    <w:rsid w:val="00432AC2"/>
    <w:rsid w:val="00435E23"/>
    <w:rsid w:val="00460E6E"/>
    <w:rsid w:val="00472D54"/>
    <w:rsid w:val="004A25D3"/>
    <w:rsid w:val="004B5C90"/>
    <w:rsid w:val="004D5FB1"/>
    <w:rsid w:val="004D617E"/>
    <w:rsid w:val="00542BDF"/>
    <w:rsid w:val="00554B11"/>
    <w:rsid w:val="005634D4"/>
    <w:rsid w:val="00594938"/>
    <w:rsid w:val="005A5899"/>
    <w:rsid w:val="005E1700"/>
    <w:rsid w:val="005F0964"/>
    <w:rsid w:val="00604F3A"/>
    <w:rsid w:val="00632172"/>
    <w:rsid w:val="00677278"/>
    <w:rsid w:val="00694D31"/>
    <w:rsid w:val="006B0E42"/>
    <w:rsid w:val="006B28DB"/>
    <w:rsid w:val="006B72A5"/>
    <w:rsid w:val="006D5280"/>
    <w:rsid w:val="006E5A78"/>
    <w:rsid w:val="00703FBD"/>
    <w:rsid w:val="007100DB"/>
    <w:rsid w:val="00710E0D"/>
    <w:rsid w:val="00731A2C"/>
    <w:rsid w:val="00753F73"/>
    <w:rsid w:val="007852F3"/>
    <w:rsid w:val="007E191A"/>
    <w:rsid w:val="007F115E"/>
    <w:rsid w:val="00807BEC"/>
    <w:rsid w:val="0082261E"/>
    <w:rsid w:val="008F7099"/>
    <w:rsid w:val="0094474C"/>
    <w:rsid w:val="009471F8"/>
    <w:rsid w:val="00950A5B"/>
    <w:rsid w:val="00954688"/>
    <w:rsid w:val="00984890"/>
    <w:rsid w:val="009B1CA7"/>
    <w:rsid w:val="009C4D36"/>
    <w:rsid w:val="00A07EA3"/>
    <w:rsid w:val="00A14F1E"/>
    <w:rsid w:val="00A72D83"/>
    <w:rsid w:val="00A820B5"/>
    <w:rsid w:val="00A92664"/>
    <w:rsid w:val="00AF12AC"/>
    <w:rsid w:val="00B24D81"/>
    <w:rsid w:val="00B340E5"/>
    <w:rsid w:val="00B44573"/>
    <w:rsid w:val="00B803F3"/>
    <w:rsid w:val="00B93116"/>
    <w:rsid w:val="00BE754F"/>
    <w:rsid w:val="00BE7878"/>
    <w:rsid w:val="00BF40AE"/>
    <w:rsid w:val="00C77B2A"/>
    <w:rsid w:val="00CC414B"/>
    <w:rsid w:val="00CF5E70"/>
    <w:rsid w:val="00D06B30"/>
    <w:rsid w:val="00D40279"/>
    <w:rsid w:val="00D4058C"/>
    <w:rsid w:val="00D462B2"/>
    <w:rsid w:val="00D733D0"/>
    <w:rsid w:val="00DA2CD6"/>
    <w:rsid w:val="00DB41E6"/>
    <w:rsid w:val="00DE70AC"/>
    <w:rsid w:val="00E34634"/>
    <w:rsid w:val="00E41117"/>
    <w:rsid w:val="00E64A0D"/>
    <w:rsid w:val="00E73674"/>
    <w:rsid w:val="00E9510D"/>
    <w:rsid w:val="00EC02F3"/>
    <w:rsid w:val="00ED4529"/>
    <w:rsid w:val="00EE14FA"/>
    <w:rsid w:val="00F42243"/>
    <w:rsid w:val="00F81F6E"/>
    <w:rsid w:val="00FA1C0E"/>
    <w:rsid w:val="00FA4C13"/>
    <w:rsid w:val="00FB5892"/>
    <w:rsid w:val="00FD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17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semiHidden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MPUTER-PRACA\Moje%20dokumenty\Anna\Wicki_Projekt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</Template>
  <TotalTime>4</TotalTime>
  <Pages>1</Pages>
  <Words>163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</dc:creator>
  <cp:lastModifiedBy>Justyna</cp:lastModifiedBy>
  <cp:revision>4</cp:revision>
  <cp:lastPrinted>2014-10-31T07:36:00Z</cp:lastPrinted>
  <dcterms:created xsi:type="dcterms:W3CDTF">2014-12-15T12:18:00Z</dcterms:created>
  <dcterms:modified xsi:type="dcterms:W3CDTF">2015-01-21T11:36:00Z</dcterms:modified>
</cp:coreProperties>
</file>