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ADC" w:rsidRPr="001B1DD5" w:rsidRDefault="00DB5ADC" w:rsidP="00DB5ADC">
      <w:pPr>
        <w:pStyle w:val="Bezodstpw"/>
        <w:spacing w:line="276" w:lineRule="auto"/>
        <w:jc w:val="both"/>
        <w:rPr>
          <w:i/>
          <w:sz w:val="24"/>
        </w:rPr>
      </w:pPr>
      <w:r w:rsidRPr="001B1DD5">
        <w:rPr>
          <w:i/>
          <w:sz w:val="24"/>
        </w:rPr>
        <w:t xml:space="preserve">Załącznik nr 4 </w:t>
      </w:r>
      <w:r w:rsidR="000F2F71">
        <w:rPr>
          <w:i/>
          <w:sz w:val="24"/>
        </w:rPr>
        <w:t xml:space="preserve">do </w:t>
      </w:r>
      <w:r w:rsidRPr="001B1DD5">
        <w:rPr>
          <w:i/>
          <w:sz w:val="24"/>
        </w:rPr>
        <w:t>Regulaminu staży</w:t>
      </w:r>
    </w:p>
    <w:p w:rsidR="00DB5ADC" w:rsidRPr="001B1DD5" w:rsidRDefault="00DB5ADC" w:rsidP="00DB5ADC">
      <w:pPr>
        <w:pStyle w:val="Bezodstpw"/>
        <w:spacing w:line="276" w:lineRule="auto"/>
        <w:jc w:val="both"/>
        <w:rPr>
          <w:sz w:val="24"/>
        </w:rPr>
      </w:pPr>
    </w:p>
    <w:p w:rsidR="00DB5ADC" w:rsidRPr="001B1DD5" w:rsidRDefault="00DB5ADC" w:rsidP="00DB5ADC">
      <w:pPr>
        <w:pStyle w:val="Bezodstpw"/>
        <w:spacing w:line="480" w:lineRule="auto"/>
        <w:jc w:val="both"/>
        <w:rPr>
          <w:sz w:val="24"/>
        </w:rPr>
      </w:pPr>
      <w:r w:rsidRPr="001B1DD5">
        <w:rPr>
          <w:sz w:val="24"/>
        </w:rPr>
        <w:t>……………………………………………………</w:t>
      </w:r>
      <w:r w:rsidRPr="001B1DD5">
        <w:rPr>
          <w:sz w:val="24"/>
        </w:rPr>
        <w:tab/>
      </w:r>
      <w:r w:rsidRPr="001B1DD5">
        <w:rPr>
          <w:sz w:val="24"/>
        </w:rPr>
        <w:tab/>
      </w:r>
      <w:r w:rsidRPr="001B1DD5">
        <w:rPr>
          <w:sz w:val="24"/>
        </w:rPr>
        <w:tab/>
      </w:r>
      <w:r w:rsidRPr="001B1DD5">
        <w:rPr>
          <w:sz w:val="24"/>
        </w:rPr>
        <w:tab/>
        <w:t>……………………………………………………</w:t>
      </w:r>
    </w:p>
    <w:p w:rsidR="00DB5ADC" w:rsidRPr="001B1DD5" w:rsidRDefault="00DB5ADC" w:rsidP="00DB5ADC">
      <w:pPr>
        <w:pStyle w:val="Bezodstpw"/>
        <w:spacing w:line="480" w:lineRule="auto"/>
        <w:rPr>
          <w:sz w:val="24"/>
        </w:rPr>
      </w:pPr>
      <w:r w:rsidRPr="001B1DD5">
        <w:rPr>
          <w:sz w:val="24"/>
        </w:rPr>
        <w:t>……………………………………………………</w:t>
      </w:r>
      <w:r w:rsidRPr="001B1DD5">
        <w:rPr>
          <w:sz w:val="24"/>
        </w:rPr>
        <w:tab/>
        <w:t xml:space="preserve">       </w:t>
      </w:r>
      <w:r w:rsidRPr="001B1DD5">
        <w:rPr>
          <w:sz w:val="24"/>
        </w:rPr>
        <w:tab/>
      </w:r>
      <w:r w:rsidRPr="001B1DD5">
        <w:rPr>
          <w:sz w:val="24"/>
        </w:rPr>
        <w:tab/>
      </w:r>
      <w:r w:rsidRPr="001B1DD5">
        <w:rPr>
          <w:sz w:val="24"/>
        </w:rPr>
        <w:tab/>
        <w:t xml:space="preserve">    </w:t>
      </w:r>
      <w:r w:rsidRPr="001B1DD5">
        <w:rPr>
          <w:sz w:val="24"/>
        </w:rPr>
        <w:tab/>
        <w:t xml:space="preserve">   </w:t>
      </w:r>
      <w:r w:rsidRPr="001B1DD5">
        <w:rPr>
          <w:sz w:val="20"/>
        </w:rPr>
        <w:t>(miejscowość i data)</w:t>
      </w:r>
    </w:p>
    <w:p w:rsidR="00DB5ADC" w:rsidRPr="001B1DD5" w:rsidRDefault="00DB5ADC" w:rsidP="00DB5ADC">
      <w:pPr>
        <w:pStyle w:val="Bezodstpw"/>
        <w:spacing w:line="276" w:lineRule="auto"/>
        <w:jc w:val="both"/>
        <w:rPr>
          <w:sz w:val="24"/>
        </w:rPr>
      </w:pPr>
      <w:r w:rsidRPr="001B1DD5">
        <w:rPr>
          <w:sz w:val="24"/>
        </w:rPr>
        <w:t>……………………………………………………</w:t>
      </w:r>
    </w:p>
    <w:p w:rsidR="00DB5ADC" w:rsidRPr="001B1DD5" w:rsidRDefault="00DB5ADC" w:rsidP="00DB5ADC">
      <w:pPr>
        <w:pStyle w:val="Bezodstpw"/>
        <w:spacing w:line="276" w:lineRule="auto"/>
        <w:jc w:val="both"/>
        <w:rPr>
          <w:sz w:val="20"/>
        </w:rPr>
      </w:pPr>
      <w:r w:rsidRPr="001B1DD5">
        <w:rPr>
          <w:sz w:val="20"/>
        </w:rPr>
        <w:t xml:space="preserve">    (pieczęć lub dane przedsiębiorstwa)</w:t>
      </w:r>
    </w:p>
    <w:p w:rsidR="00DB5ADC" w:rsidRPr="001B1DD5" w:rsidRDefault="00DB5ADC" w:rsidP="00DB5ADC">
      <w:pPr>
        <w:pStyle w:val="Bezodstpw"/>
        <w:spacing w:line="276" w:lineRule="auto"/>
        <w:jc w:val="both"/>
        <w:rPr>
          <w:sz w:val="24"/>
        </w:rPr>
      </w:pPr>
    </w:p>
    <w:p w:rsidR="00DB5ADC" w:rsidRPr="001B1DD5" w:rsidRDefault="00DB5ADC" w:rsidP="00DB5ADC">
      <w:pPr>
        <w:pStyle w:val="Bezodstpw"/>
        <w:jc w:val="center"/>
        <w:rPr>
          <w:b/>
          <w:sz w:val="32"/>
        </w:rPr>
      </w:pPr>
    </w:p>
    <w:p w:rsidR="00DB5ADC" w:rsidRPr="001B1DD5" w:rsidRDefault="00DB5ADC" w:rsidP="00DB5ADC">
      <w:pPr>
        <w:pStyle w:val="Bezodstpw"/>
        <w:jc w:val="center"/>
        <w:rPr>
          <w:b/>
          <w:sz w:val="32"/>
        </w:rPr>
      </w:pPr>
      <w:r w:rsidRPr="001B1DD5">
        <w:rPr>
          <w:b/>
          <w:sz w:val="32"/>
        </w:rPr>
        <w:t>ZAŚWIADCZENIE O ODBYTYM STAŻU</w:t>
      </w:r>
    </w:p>
    <w:p w:rsidR="00DB5ADC" w:rsidRPr="001B1DD5" w:rsidRDefault="00DB5ADC" w:rsidP="00DB5ADC">
      <w:pPr>
        <w:pStyle w:val="Bezodstpw"/>
        <w:jc w:val="center"/>
        <w:rPr>
          <w:b/>
          <w:sz w:val="24"/>
        </w:rPr>
      </w:pPr>
      <w:r w:rsidRPr="001B1DD5">
        <w:rPr>
          <w:b/>
          <w:sz w:val="24"/>
        </w:rPr>
        <w:t>Nr SGGW/POKL/……../….…/………</w:t>
      </w:r>
    </w:p>
    <w:p w:rsidR="00DB5ADC" w:rsidRPr="001B1DD5" w:rsidRDefault="00DB5ADC" w:rsidP="00DB5ADC">
      <w:pPr>
        <w:pStyle w:val="Bezodstpw"/>
        <w:jc w:val="center"/>
        <w:rPr>
          <w:sz w:val="24"/>
        </w:rPr>
      </w:pPr>
    </w:p>
    <w:p w:rsidR="00DB5ADC" w:rsidRPr="001B1DD5" w:rsidRDefault="00DB5ADC" w:rsidP="00DB5ADC">
      <w:pPr>
        <w:pStyle w:val="Bezodstpw"/>
        <w:jc w:val="center"/>
        <w:rPr>
          <w:sz w:val="24"/>
        </w:rPr>
      </w:pPr>
      <w:r w:rsidRPr="001B1DD5">
        <w:rPr>
          <w:sz w:val="24"/>
        </w:rPr>
        <w:t>Staż organizowany ramach projektu</w:t>
      </w:r>
    </w:p>
    <w:p w:rsidR="00DB5ADC" w:rsidRPr="001B1DD5" w:rsidRDefault="00DB5ADC" w:rsidP="00DB5ADC">
      <w:pPr>
        <w:pStyle w:val="Bezodstpw"/>
        <w:jc w:val="center"/>
        <w:rPr>
          <w:b/>
          <w:sz w:val="24"/>
        </w:rPr>
      </w:pPr>
      <w:r w:rsidRPr="001B1DD5">
        <w:rPr>
          <w:b/>
          <w:sz w:val="24"/>
        </w:rPr>
        <w:t xml:space="preserve">Program doskonalenia dydaktyki SGGW w dziedzinie </w:t>
      </w:r>
      <w:proofErr w:type="spellStart"/>
      <w:r w:rsidRPr="001B1DD5">
        <w:rPr>
          <w:b/>
          <w:sz w:val="24"/>
        </w:rPr>
        <w:t>bioekonomii</w:t>
      </w:r>
      <w:proofErr w:type="spellEnd"/>
    </w:p>
    <w:p w:rsidR="00DB5ADC" w:rsidRPr="001B1DD5" w:rsidRDefault="00DB5ADC" w:rsidP="00DB5ADC">
      <w:pPr>
        <w:pStyle w:val="Bezodstpw"/>
        <w:spacing w:line="276" w:lineRule="auto"/>
        <w:jc w:val="center"/>
        <w:rPr>
          <w:b/>
          <w:sz w:val="24"/>
        </w:rPr>
      </w:pPr>
      <w:r w:rsidRPr="001B1DD5">
        <w:rPr>
          <w:b/>
          <w:sz w:val="24"/>
        </w:rPr>
        <w:t>Oraz utworzenie kwalifikacji zawodowej „Młodszy menadżer jakości”</w:t>
      </w:r>
    </w:p>
    <w:p w:rsidR="00DB5ADC" w:rsidRPr="001B1DD5" w:rsidRDefault="00DB5ADC" w:rsidP="00DB5ADC">
      <w:pPr>
        <w:pStyle w:val="Bezodstpw"/>
        <w:spacing w:line="276" w:lineRule="auto"/>
        <w:jc w:val="both"/>
        <w:rPr>
          <w:sz w:val="24"/>
        </w:rPr>
      </w:pPr>
    </w:p>
    <w:p w:rsidR="00DB5ADC" w:rsidRPr="001B1DD5" w:rsidRDefault="00DB5ADC" w:rsidP="00DB5ADC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1B1DD5">
        <w:rPr>
          <w:sz w:val="24"/>
          <w:szCs w:val="24"/>
        </w:rPr>
        <w:t>Student ……………………………………………………………………………………………………………..….. odbył sta</w:t>
      </w:r>
      <w:r w:rsidRPr="001B1DD5">
        <w:rPr>
          <w:rFonts w:cs="TimesNewRoman"/>
          <w:sz w:val="24"/>
          <w:szCs w:val="24"/>
        </w:rPr>
        <w:t>ż</w:t>
      </w:r>
    </w:p>
    <w:p w:rsidR="00DB5ADC" w:rsidRPr="001B1DD5" w:rsidRDefault="00DB5ADC" w:rsidP="00DB5ADC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16"/>
        </w:rPr>
      </w:pPr>
      <w:r w:rsidRPr="001B1DD5">
        <w:rPr>
          <w:sz w:val="16"/>
          <w:szCs w:val="16"/>
        </w:rPr>
        <w:t xml:space="preserve">                                                           ( </w:t>
      </w:r>
      <w:r w:rsidRPr="001B1DD5">
        <w:rPr>
          <w:sz w:val="20"/>
          <w:szCs w:val="16"/>
        </w:rPr>
        <w:t>Nazwisko i imi</w:t>
      </w:r>
      <w:r w:rsidRPr="001B1DD5">
        <w:rPr>
          <w:rFonts w:cs="TimesNewRoman"/>
          <w:sz w:val="20"/>
          <w:szCs w:val="16"/>
        </w:rPr>
        <w:t>ę)</w:t>
      </w:r>
    </w:p>
    <w:p w:rsidR="00DB5ADC" w:rsidRPr="001B1DD5" w:rsidRDefault="00DB5ADC" w:rsidP="00DB5AD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B1DD5">
        <w:rPr>
          <w:sz w:val="24"/>
          <w:szCs w:val="24"/>
        </w:rPr>
        <w:t>w terminie od ………………… do …………………….. w zakresie ……..………………………………………...…….</w:t>
      </w:r>
    </w:p>
    <w:p w:rsidR="00DB5ADC" w:rsidRPr="001B1DD5" w:rsidRDefault="00DB5ADC" w:rsidP="00DB5ADC">
      <w:pPr>
        <w:pStyle w:val="Bezodstpw"/>
        <w:spacing w:line="276" w:lineRule="auto"/>
        <w:ind w:left="5664" w:firstLine="708"/>
        <w:jc w:val="both"/>
        <w:rPr>
          <w:sz w:val="24"/>
        </w:rPr>
      </w:pPr>
      <w:r w:rsidRPr="001B1DD5">
        <w:rPr>
          <w:sz w:val="16"/>
          <w:szCs w:val="16"/>
        </w:rPr>
        <w:t xml:space="preserve">     (Poda</w:t>
      </w:r>
      <w:r w:rsidRPr="001B1DD5">
        <w:rPr>
          <w:rFonts w:cs="TimesNewRoman"/>
          <w:sz w:val="16"/>
          <w:szCs w:val="16"/>
        </w:rPr>
        <w:t xml:space="preserve">ć </w:t>
      </w:r>
      <w:r w:rsidRPr="001B1DD5">
        <w:rPr>
          <w:sz w:val="16"/>
          <w:szCs w:val="16"/>
        </w:rPr>
        <w:t>profil sta</w:t>
      </w:r>
      <w:r w:rsidRPr="001B1DD5">
        <w:rPr>
          <w:rFonts w:cs="TimesNewRoman"/>
          <w:sz w:val="16"/>
          <w:szCs w:val="16"/>
        </w:rPr>
        <w:t>ż</w:t>
      </w:r>
      <w:r w:rsidRPr="001B1DD5">
        <w:rPr>
          <w:sz w:val="16"/>
          <w:szCs w:val="16"/>
        </w:rPr>
        <w:t>u)</w:t>
      </w:r>
    </w:p>
    <w:p w:rsidR="00DB5ADC" w:rsidRPr="001B1DD5" w:rsidRDefault="00DB5ADC" w:rsidP="00DB5ADC">
      <w:pPr>
        <w:pStyle w:val="Bezodstpw"/>
        <w:spacing w:line="276" w:lineRule="auto"/>
        <w:jc w:val="both"/>
        <w:rPr>
          <w:sz w:val="24"/>
        </w:rPr>
      </w:pPr>
    </w:p>
    <w:p w:rsidR="00DB5ADC" w:rsidRPr="001B1DD5" w:rsidRDefault="00DB5ADC" w:rsidP="00DB5ADC">
      <w:pPr>
        <w:pStyle w:val="Bezodstpw"/>
        <w:spacing w:line="276" w:lineRule="auto"/>
        <w:jc w:val="both"/>
        <w:rPr>
          <w:b/>
          <w:sz w:val="28"/>
        </w:rPr>
      </w:pPr>
      <w:r w:rsidRPr="001B1DD5">
        <w:rPr>
          <w:b/>
          <w:sz w:val="28"/>
        </w:rPr>
        <w:t>Opinia o stażyście i przebiegu stażu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DB5ADC" w:rsidRPr="001B1DD5" w:rsidTr="00E206D6">
        <w:trPr>
          <w:trHeight w:val="5265"/>
        </w:trPr>
        <w:tc>
          <w:tcPr>
            <w:tcW w:w="9212" w:type="dxa"/>
          </w:tcPr>
          <w:p w:rsidR="00DB5ADC" w:rsidRPr="001B1DD5" w:rsidRDefault="00DB5ADC" w:rsidP="00E206D6">
            <w:pPr>
              <w:pStyle w:val="Bezodstpw"/>
              <w:spacing w:line="276" w:lineRule="auto"/>
              <w:rPr>
                <w:sz w:val="24"/>
              </w:rPr>
            </w:pPr>
          </w:p>
        </w:tc>
      </w:tr>
    </w:tbl>
    <w:p w:rsidR="00DB5ADC" w:rsidRPr="001B1DD5" w:rsidRDefault="00DB5ADC" w:rsidP="00DB5ADC">
      <w:pPr>
        <w:pStyle w:val="Bezodstpw"/>
        <w:spacing w:line="276" w:lineRule="auto"/>
        <w:rPr>
          <w:sz w:val="24"/>
        </w:rPr>
      </w:pPr>
      <w:bookmarkStart w:id="0" w:name="_GoBack"/>
      <w:bookmarkEnd w:id="0"/>
    </w:p>
    <w:p w:rsidR="00DB5ADC" w:rsidRPr="001B1DD5" w:rsidRDefault="00DB5ADC" w:rsidP="00DB5ADC">
      <w:pPr>
        <w:pStyle w:val="Bezodstpw"/>
        <w:spacing w:line="276" w:lineRule="auto"/>
        <w:jc w:val="both"/>
        <w:rPr>
          <w:sz w:val="24"/>
        </w:rPr>
      </w:pPr>
      <w:r w:rsidRPr="001B1DD5">
        <w:rPr>
          <w:sz w:val="24"/>
        </w:rPr>
        <w:t xml:space="preserve">………………..……………………………………….                             ………………..……………………………………….   </w:t>
      </w:r>
    </w:p>
    <w:p w:rsidR="00703FBD" w:rsidRPr="001B1DD5" w:rsidRDefault="00DB5ADC" w:rsidP="00DB5ADC">
      <w:pPr>
        <w:pStyle w:val="Bezodstpw"/>
        <w:spacing w:line="276" w:lineRule="auto"/>
        <w:jc w:val="both"/>
        <w:rPr>
          <w:sz w:val="24"/>
        </w:rPr>
      </w:pPr>
      <w:r w:rsidRPr="001B1DD5">
        <w:rPr>
          <w:sz w:val="24"/>
        </w:rPr>
        <w:t>Podpis opiekuna                                                                  Podpis kierownika działu lub jednostki</w:t>
      </w:r>
    </w:p>
    <w:sectPr w:rsidR="00703FBD" w:rsidRPr="001B1DD5" w:rsidSect="00703FBD">
      <w:footerReference w:type="default" r:id="rId6"/>
      <w:headerReference w:type="first" r:id="rId7"/>
      <w:footerReference w:type="first" r:id="rId8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56B" w:rsidRDefault="0098356B" w:rsidP="008F7099">
      <w:pPr>
        <w:spacing w:after="0" w:line="240" w:lineRule="auto"/>
      </w:pPr>
      <w:r>
        <w:separator/>
      </w:r>
    </w:p>
  </w:endnote>
  <w:endnote w:type="continuationSeparator" w:id="0">
    <w:p w:rsidR="0098356B" w:rsidRDefault="0098356B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80654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44573" w:rsidRPr="00B44573" w:rsidRDefault="00C1767E">
        <w:pPr>
          <w:pStyle w:val="Stopka"/>
          <w:jc w:val="center"/>
          <w:rPr>
            <w:rFonts w:ascii="Times New Roman" w:hAnsi="Times New Roman"/>
          </w:rPr>
        </w:pPr>
        <w:r w:rsidRPr="00B44573">
          <w:rPr>
            <w:rFonts w:ascii="Times New Roman" w:hAnsi="Times New Roman"/>
          </w:rPr>
          <w:fldChar w:fldCharType="begin"/>
        </w:r>
        <w:r w:rsidR="00B44573" w:rsidRPr="00B44573">
          <w:rPr>
            <w:rFonts w:ascii="Times New Roman" w:hAnsi="Times New Roman"/>
          </w:rPr>
          <w:instrText>PAGE   \* MERGEFORMAT</w:instrText>
        </w:r>
        <w:r w:rsidRPr="00B44573">
          <w:rPr>
            <w:rFonts w:ascii="Times New Roman" w:hAnsi="Times New Roman"/>
          </w:rPr>
          <w:fldChar w:fldCharType="separate"/>
        </w:r>
        <w:r w:rsidR="00DB5ADC">
          <w:rPr>
            <w:rFonts w:ascii="Times New Roman" w:hAnsi="Times New Roman"/>
            <w:noProof/>
          </w:rPr>
          <w:t>2</w:t>
        </w:r>
        <w:r w:rsidRPr="00B44573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56B" w:rsidRDefault="0098356B" w:rsidP="008F7099">
      <w:pPr>
        <w:spacing w:after="0" w:line="240" w:lineRule="auto"/>
      </w:pPr>
      <w:r>
        <w:separator/>
      </w:r>
    </w:p>
  </w:footnote>
  <w:footnote w:type="continuationSeparator" w:id="0">
    <w:p w:rsidR="0098356B" w:rsidRDefault="0098356B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Default="00B803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800" cy="15012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15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3915080</wp:posOffset>
          </wp:positionH>
          <wp:positionV relativeFrom="paragraph">
            <wp:posOffset>-330835</wp:posOffset>
          </wp:positionV>
          <wp:extent cx="2321560" cy="8566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5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2455240</wp:posOffset>
          </wp:positionH>
          <wp:positionV relativeFrom="paragraph">
            <wp:posOffset>-317500</wp:posOffset>
          </wp:positionV>
          <wp:extent cx="826617" cy="826617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_godlo z nazwa_P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17" cy="826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42243"/>
    <w:rsid w:val="0001257C"/>
    <w:rsid w:val="00044D3E"/>
    <w:rsid w:val="0008398F"/>
    <w:rsid w:val="000B3E56"/>
    <w:rsid w:val="000C1730"/>
    <w:rsid w:val="000D5CB3"/>
    <w:rsid w:val="000F2F71"/>
    <w:rsid w:val="00131700"/>
    <w:rsid w:val="001345F5"/>
    <w:rsid w:val="00164A90"/>
    <w:rsid w:val="001B1DD5"/>
    <w:rsid w:val="001C7661"/>
    <w:rsid w:val="002300E1"/>
    <w:rsid w:val="002C2CB4"/>
    <w:rsid w:val="003346C9"/>
    <w:rsid w:val="003509AC"/>
    <w:rsid w:val="00357180"/>
    <w:rsid w:val="00370E68"/>
    <w:rsid w:val="00387ECD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A25D3"/>
    <w:rsid w:val="004B5C90"/>
    <w:rsid w:val="004D5FB1"/>
    <w:rsid w:val="00523024"/>
    <w:rsid w:val="00554B11"/>
    <w:rsid w:val="005634D4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E5A78"/>
    <w:rsid w:val="00703FBD"/>
    <w:rsid w:val="007100DB"/>
    <w:rsid w:val="00710E0D"/>
    <w:rsid w:val="00731A2C"/>
    <w:rsid w:val="00753F73"/>
    <w:rsid w:val="007852F3"/>
    <w:rsid w:val="007E191A"/>
    <w:rsid w:val="007F115E"/>
    <w:rsid w:val="00807BEC"/>
    <w:rsid w:val="0082261E"/>
    <w:rsid w:val="008F7099"/>
    <w:rsid w:val="00906227"/>
    <w:rsid w:val="0094474C"/>
    <w:rsid w:val="009471F8"/>
    <w:rsid w:val="00950A5B"/>
    <w:rsid w:val="00954688"/>
    <w:rsid w:val="0098356B"/>
    <w:rsid w:val="00984890"/>
    <w:rsid w:val="009B1CA7"/>
    <w:rsid w:val="009C4D36"/>
    <w:rsid w:val="00A07EA3"/>
    <w:rsid w:val="00A14F1E"/>
    <w:rsid w:val="00A72D83"/>
    <w:rsid w:val="00A820B5"/>
    <w:rsid w:val="00A92664"/>
    <w:rsid w:val="00AF12AC"/>
    <w:rsid w:val="00B24D81"/>
    <w:rsid w:val="00B340E5"/>
    <w:rsid w:val="00B43E63"/>
    <w:rsid w:val="00B44573"/>
    <w:rsid w:val="00B803F3"/>
    <w:rsid w:val="00B93116"/>
    <w:rsid w:val="00BE754F"/>
    <w:rsid w:val="00BE7878"/>
    <w:rsid w:val="00BF40AE"/>
    <w:rsid w:val="00C1767E"/>
    <w:rsid w:val="00CC414B"/>
    <w:rsid w:val="00CF5E70"/>
    <w:rsid w:val="00D06B30"/>
    <w:rsid w:val="00D40279"/>
    <w:rsid w:val="00D4058C"/>
    <w:rsid w:val="00D462B2"/>
    <w:rsid w:val="00D733D0"/>
    <w:rsid w:val="00DA2CD6"/>
    <w:rsid w:val="00DB41E6"/>
    <w:rsid w:val="00DB5ADC"/>
    <w:rsid w:val="00DE70AC"/>
    <w:rsid w:val="00E34634"/>
    <w:rsid w:val="00E41117"/>
    <w:rsid w:val="00E64A0D"/>
    <w:rsid w:val="00E73674"/>
    <w:rsid w:val="00EC02F3"/>
    <w:rsid w:val="00EC510A"/>
    <w:rsid w:val="00ED4529"/>
    <w:rsid w:val="00EE14FA"/>
    <w:rsid w:val="00EE7DDC"/>
    <w:rsid w:val="00F42243"/>
    <w:rsid w:val="00F81F6E"/>
    <w:rsid w:val="00FA1C0E"/>
    <w:rsid w:val="00FA4C13"/>
    <w:rsid w:val="00FD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semiHidden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DB5AD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</Template>
  <TotalTime>3</TotalTime>
  <Pages>1</Pages>
  <Words>129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Justyna</cp:lastModifiedBy>
  <cp:revision>6</cp:revision>
  <cp:lastPrinted>2014-10-31T07:36:00Z</cp:lastPrinted>
  <dcterms:created xsi:type="dcterms:W3CDTF">2014-12-15T12:18:00Z</dcterms:created>
  <dcterms:modified xsi:type="dcterms:W3CDTF">2015-01-21T11:36:00Z</dcterms:modified>
</cp:coreProperties>
</file>