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b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b/>
          <w:sz w:val="18"/>
          <w:szCs w:val="18"/>
          <w:lang w:eastAsia="pl-PL"/>
        </w:rPr>
        <w:t>Załącznik 1. Wniosek o przyznanie stypendium na zagraniczny staż dydaktyczno-naukowy</w:t>
      </w: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b/>
          <w:sz w:val="18"/>
          <w:szCs w:val="18"/>
          <w:lang w:eastAsia="pl-PL"/>
        </w:rPr>
      </w:pPr>
    </w:p>
    <w:p w:rsidR="00B63423" w:rsidRPr="00B63423" w:rsidRDefault="00B63423" w:rsidP="00B6342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195580</wp:posOffset>
                </wp:positionV>
                <wp:extent cx="2520315" cy="361315"/>
                <wp:effectExtent l="0" t="0" r="0" b="635"/>
                <wp:wrapNone/>
                <wp:docPr id="17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423" w:rsidRDefault="00B63423" w:rsidP="00B634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Stopień naukowy/tytuł zawodowy, imię i nazwisko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-.05pt;margin-top:15.4pt;width:198.45pt;height:28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" filled="f" stroked="f">
                <v:textbox style="mso-fit-shape-to-text:t">
                  <w:txbxContent>
                    <w:p w:rsidR="00B63423" w:rsidRDefault="00B63423" w:rsidP="00B634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Stopień naukowy/tytuł zawodowy, imię i nazwisko</w:t>
                      </w:r>
                    </w:p>
                  </w:txbxContent>
                </v:textbox>
              </v:shape>
            </w:pict>
          </mc:Fallback>
        </mc:AlternateConten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………………………………….</w: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ab/>
        <w:t>Warszawa, dn. ……………..</w: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  </w:t>
      </w:r>
    </w:p>
    <w:p w:rsidR="00B63423" w:rsidRPr="00B63423" w:rsidRDefault="00B63423" w:rsidP="00B6342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186055</wp:posOffset>
                </wp:positionV>
                <wp:extent cx="1358265" cy="361315"/>
                <wp:effectExtent l="0" t="0" r="0" b="635"/>
                <wp:wrapNone/>
                <wp:docPr id="16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423" w:rsidRDefault="00B63423" w:rsidP="00B634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Wydział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margin-left:-.05pt;margin-top:14.65pt;width:106.95pt;height:28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" filled="f" stroked="f">
                <v:textbox style="mso-fit-shape-to-text:t">
                  <w:txbxContent>
                    <w:p w:rsidR="00B63423" w:rsidRDefault="00B63423" w:rsidP="00B634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Wydział</w:t>
                      </w:r>
                    </w:p>
                  </w:txbxContent>
                </v:textbox>
              </v:shape>
            </w:pict>
          </mc:Fallback>
        </mc:AlternateConten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………………………………….</w:t>
      </w:r>
    </w:p>
    <w:p w:rsidR="00B63423" w:rsidRPr="00B63423" w:rsidRDefault="00B63423" w:rsidP="00B6342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165100</wp:posOffset>
                </wp:positionV>
                <wp:extent cx="1358265" cy="361315"/>
                <wp:effectExtent l="0" t="0" r="0" b="635"/>
                <wp:wrapNone/>
                <wp:docPr id="15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423" w:rsidRDefault="00B63423" w:rsidP="00B634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Katedra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-.05pt;margin-top:13pt;width:106.95pt;height:28.4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" filled="f" stroked="f">
                <v:textbox style="mso-fit-shape-to-text:t">
                  <w:txbxContent>
                    <w:p w:rsidR="00B63423" w:rsidRDefault="00B63423" w:rsidP="00B634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Katedra</w:t>
                      </w:r>
                    </w:p>
                  </w:txbxContent>
                </v:textbox>
              </v:shape>
            </w:pict>
          </mc:Fallback>
        </mc:AlternateConten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………………………………….</w:t>
      </w:r>
    </w:p>
    <w:p w:rsidR="00B63423" w:rsidRPr="00B63423" w:rsidRDefault="00B63423" w:rsidP="00B6342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187960</wp:posOffset>
                </wp:positionV>
                <wp:extent cx="1863090" cy="361315"/>
                <wp:effectExtent l="0" t="0" r="0" b="635"/>
                <wp:wrapNone/>
                <wp:docPr id="7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423" w:rsidRDefault="00B63423" w:rsidP="00B634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Telefon kontaktowy, 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" o:spid="_x0000_s1029" type="#_x0000_t202" style="position:absolute;margin-left:-.05pt;margin-top:14.8pt;width:146.7pt;height:28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" filled="f" stroked="f">
                <v:textbox style="mso-fit-shape-to-text:t">
                  <w:txbxContent>
                    <w:p w:rsidR="00B63423" w:rsidRDefault="00B63423" w:rsidP="00B634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Telefon kontaktowy, e-mail</w:t>
                      </w:r>
                    </w:p>
                  </w:txbxContent>
                </v:textbox>
              </v:shape>
            </w:pict>
          </mc:Fallback>
        </mc:AlternateConten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………………………………….</w:t>
      </w:r>
    </w:p>
    <w:p w:rsidR="00B63423" w:rsidRPr="00B63423" w:rsidRDefault="00B63423" w:rsidP="00B6342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209550</wp:posOffset>
                </wp:positionV>
                <wp:extent cx="1863090" cy="361315"/>
                <wp:effectExtent l="0" t="0" r="0" b="635"/>
                <wp:wrapNone/>
                <wp:docPr id="4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423" w:rsidRDefault="00B63423" w:rsidP="00B634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Nr rachunku bankowego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.9pt;margin-top:16.5pt;width:146.7pt;height:28.4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" filled="f" stroked="f">
                <v:textbox style="mso-fit-shape-to-text:t">
                  <w:txbxContent>
                    <w:p w:rsidR="00B63423" w:rsidRDefault="00B63423" w:rsidP="00B634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Nr rachunku bankowego</w:t>
                      </w:r>
                    </w:p>
                  </w:txbxContent>
                </v:textbox>
              </v:shape>
            </w:pict>
          </mc:Fallback>
        </mc:AlternateConten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………………………………….</w:t>
      </w:r>
    </w:p>
    <w:p w:rsidR="00B63423" w:rsidRPr="00B63423" w:rsidRDefault="00B63423" w:rsidP="00B63423">
      <w:pPr>
        <w:spacing w:after="0" w:line="240" w:lineRule="auto"/>
        <w:ind w:left="4956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B63423">
        <w:rPr>
          <w:rFonts w:ascii="Times New Roman" w:eastAsia="Times New Roman" w:hAnsi="Times New Roman"/>
          <w:b/>
          <w:sz w:val="24"/>
          <w:szCs w:val="24"/>
          <w:lang w:eastAsia="pl-PL"/>
        </w:rPr>
        <w:t>Komisja Konkursowa</w:t>
      </w:r>
    </w:p>
    <w:p w:rsidR="00B63423" w:rsidRPr="00B63423" w:rsidRDefault="00B63423" w:rsidP="00B63423">
      <w:pPr>
        <w:spacing w:after="0" w:line="240" w:lineRule="auto"/>
        <w:ind w:left="4956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B63423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……………………………………………</w:t>
      </w:r>
    </w:p>
    <w:p w:rsidR="00B63423" w:rsidRPr="00B63423" w:rsidRDefault="00B63423" w:rsidP="00B63423">
      <w:pPr>
        <w:spacing w:after="0" w:line="240" w:lineRule="auto"/>
        <w:ind w:left="4956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B63423" w:rsidRPr="00B63423" w:rsidRDefault="00B63423" w:rsidP="00B6342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767715</wp:posOffset>
                </wp:positionV>
                <wp:extent cx="1358265" cy="23368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423" w:rsidRDefault="00B63423" w:rsidP="00B6342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kraj, miasto, instytucja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31" type="#_x0000_t202" style="position:absolute;left:0;text-align:left;margin-left:208.1pt;margin-top:60.45pt;width:106.9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" filled="f" stroked="f">
                <v:textbox>
                  <w:txbxContent>
                    <w:p w:rsidR="00B63423" w:rsidRDefault="00B63423" w:rsidP="00B6342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kraj, miasto, instytucja</w:t>
                      </w:r>
                    </w:p>
                  </w:txbxContent>
                </v:textbox>
              </v:shape>
            </w:pict>
          </mc:Fallback>
        </mc:AlternateConten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Zwracam się z uprzejmą prośbą o przyznanie stypendium na zagraniczny staż dydaktyczno-naukowy w ramach projektu Program doskonalenia dydaktyki SGGW w dziedzinie bioekonomii oraz utworzenie kwalifikacji zawodowej „Młodszy menadżer jakości”, finansowanego w ramach Programu Operacyjnego Kapitał Ludzki, nr UDA-POKL.04.01.01-00-073/13-00 do ……………………………………………………………...</w:t>
      </w: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…………………………………………………………………………………………………..</w:t>
      </w: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na okres od ………………………………………. do …………………………………………</w:t>
      </w: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w celu prowadzenia badań oraz doskonalenia warsztatu dydaktycznego w zakresie ……………………………………………………………………………………………….</w:t>
      </w: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Uzasadnienie wniosku: ………………………………………………………………………………………………....</w:t>
      </w: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Jednocześnie informuję, że powyższy wyjazd nie jest finansowany z innych źródeł.</w:t>
      </w:r>
    </w:p>
    <w:p w:rsidR="00B63423" w:rsidRPr="00B63423" w:rsidRDefault="00B63423" w:rsidP="00B63423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18"/>
          <w:szCs w:val="18"/>
          <w:lang w:eastAsia="ar-SA"/>
        </w:rPr>
      </w:pPr>
      <w:r w:rsidRPr="00B63423">
        <w:rPr>
          <w:rFonts w:ascii="Times New Roman" w:eastAsia="Times New Roman" w:hAnsi="Times New Roman"/>
          <w:spacing w:val="-8"/>
          <w:sz w:val="18"/>
          <w:szCs w:val="18"/>
          <w:lang w:eastAsia="ar-SA"/>
        </w:rPr>
        <w:t xml:space="preserve">Zapoznałem/zapoznałam się z </w:t>
      </w:r>
      <w:r w:rsidRPr="00B63423">
        <w:rPr>
          <w:rFonts w:ascii="Times New Roman" w:eastAsia="Times New Roman" w:hAnsi="Times New Roman"/>
          <w:i/>
          <w:spacing w:val="-8"/>
          <w:sz w:val="18"/>
          <w:szCs w:val="18"/>
          <w:lang w:eastAsia="ar-SA"/>
        </w:rPr>
        <w:t xml:space="preserve">Regulamin przyznawania stypendiów naukowych i podoktorskich zagranicznych staży naukowych dla kadry akademickiej SGGW w ramach projektu: </w:t>
      </w:r>
      <w:r w:rsidRPr="00B63423">
        <w:rPr>
          <w:rFonts w:ascii="Times New Roman" w:eastAsia="Times New Roman" w:hAnsi="Times New Roman"/>
          <w:b/>
          <w:sz w:val="18"/>
          <w:szCs w:val="18"/>
          <w:lang w:eastAsia="pl-PL"/>
        </w:rPr>
        <w:t xml:space="preserve">Program doskonalenia dydaktyki SGGW w dziedzinie bioekonomii oraz utworzenie kwalifikacji zawodowej „Młodszy menadżer jakości”, </w:t>
      </w:r>
      <w:r w:rsidRPr="00B63423">
        <w:rPr>
          <w:rFonts w:ascii="Times New Roman" w:eastAsia="Times New Roman" w:hAnsi="Times New Roman"/>
          <w:i/>
          <w:spacing w:val="-8"/>
          <w:sz w:val="18"/>
          <w:szCs w:val="18"/>
          <w:lang w:eastAsia="ar-SA"/>
        </w:rPr>
        <w:t xml:space="preserve">finansowanym w ramach Programu Operacyjnego Kapitał Ludzki, nr </w:t>
      </w:r>
      <w:r w:rsidRPr="00B63423">
        <w:rPr>
          <w:rFonts w:ascii="Times New Roman" w:eastAsia="Times New Roman" w:hAnsi="Times New Roman"/>
          <w:b/>
          <w:sz w:val="18"/>
          <w:szCs w:val="18"/>
          <w:lang w:eastAsia="pl-PL"/>
        </w:rPr>
        <w:t>UDA-POKL.04.01.01-00-073/13-00</w:t>
      </w:r>
      <w:r w:rsidRPr="00B63423">
        <w:rPr>
          <w:rFonts w:ascii="Times New Roman" w:eastAsia="Times New Roman" w:hAnsi="Times New Roman"/>
          <w:i/>
          <w:spacing w:val="-8"/>
          <w:sz w:val="18"/>
          <w:szCs w:val="18"/>
          <w:lang w:eastAsia="ar-SA"/>
        </w:rPr>
        <w:t>.</w:t>
      </w:r>
    </w:p>
    <w:p w:rsidR="00B63423" w:rsidRPr="00B63423" w:rsidRDefault="00B63423" w:rsidP="00B63423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18"/>
          <w:szCs w:val="18"/>
          <w:lang w:eastAsia="ar-SA"/>
        </w:rPr>
      </w:pPr>
      <w:r w:rsidRPr="00B63423">
        <w:rPr>
          <w:rFonts w:ascii="Times New Roman" w:eastAsia="Times New Roman" w:hAnsi="Times New Roman"/>
          <w:sz w:val="18"/>
          <w:szCs w:val="18"/>
          <w:lang w:eastAsia="ar-SA"/>
        </w:rPr>
        <w:t xml:space="preserve">Świadomy(a) odpowiedzialności za podanie nieprawdziwych danych, w tym zwrotu nieprawnie pobranego stypendium, oświadczam, że wszystkie dane zawarte we wniosku są zgodne ze stanem faktycznym. </w:t>
      </w:r>
    </w:p>
    <w:p w:rsidR="00B63423" w:rsidRPr="00B63423" w:rsidRDefault="00B63423" w:rsidP="00B63423">
      <w:pPr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18"/>
          <w:szCs w:val="18"/>
          <w:lang w:eastAsia="ar-SA"/>
        </w:rPr>
      </w:pPr>
      <w:r w:rsidRPr="00B63423">
        <w:rPr>
          <w:rFonts w:ascii="Times New Roman" w:eastAsia="Times New Roman" w:hAnsi="Times New Roman"/>
          <w:sz w:val="18"/>
          <w:szCs w:val="18"/>
          <w:lang w:eastAsia="ar-SA"/>
        </w:rPr>
        <w:t>Wyrażam zgodę na przetwarzanie danych osobowych zawartych we wniosku</w: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B63423">
        <w:rPr>
          <w:rFonts w:ascii="Times New Roman" w:eastAsia="Times New Roman" w:hAnsi="Times New Roman"/>
          <w:sz w:val="18"/>
          <w:szCs w:val="18"/>
          <w:lang w:eastAsia="ar-SA"/>
        </w:rPr>
        <w:t>i przekazania wszelkich niezbędnych danych organizatorom konkursu, zgodnie z wytycznymi wynikającymi z realizacji Projektu.</w:t>
      </w:r>
    </w:p>
    <w:p w:rsidR="00B63423" w:rsidRPr="00B63423" w:rsidRDefault="00B63423" w:rsidP="00B6342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63423" w:rsidRPr="00B63423" w:rsidRDefault="00B63423" w:rsidP="00B63423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100965</wp:posOffset>
                </wp:positionV>
                <wp:extent cx="1863090" cy="361315"/>
                <wp:effectExtent l="0" t="0" r="0" b="63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423" w:rsidRDefault="00B63423" w:rsidP="00B634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Data i podpis uczestnika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" o:spid="_x0000_s1032" type="#_x0000_t202" style="position:absolute;left:0;text-align:left;margin-left:314.95pt;margin-top:7.95pt;width:146.7pt;height:28.4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" filled="f" stroked="f">
                <v:textbox style="mso-fit-shape-to-text:t">
                  <w:txbxContent>
                    <w:p w:rsidR="00B63423" w:rsidRDefault="00B63423" w:rsidP="00B634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Data i podpis uczestnika projektu</w:t>
                      </w:r>
                    </w:p>
                  </w:txbxContent>
                </v:textbox>
              </v:shape>
            </w:pict>
          </mc:Fallback>
        </mc:AlternateContent>
      </w:r>
      <w:r w:rsidRPr="00B6342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…………………………..</w:t>
      </w: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B63423" w:rsidRPr="00B63423" w:rsidRDefault="00B63423" w:rsidP="00B63423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sz w:val="18"/>
          <w:szCs w:val="18"/>
          <w:lang w:eastAsia="pl-PL"/>
        </w:rPr>
        <w:t>Załączniki:</w:t>
      </w:r>
    </w:p>
    <w:p w:rsidR="00B63423" w:rsidRPr="00B63423" w:rsidRDefault="00B63423" w:rsidP="00B63423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sz w:val="18"/>
          <w:szCs w:val="18"/>
          <w:lang w:eastAsia="pl-PL"/>
        </w:rPr>
        <w:t>Plan stażu dydaktyczno-naukowego ze wskazaniem wykorzystania efektów wyjazdu w zakresie nowych specjalności: bioekonomia lub łańcuchy dostaw lub zarządzanie jakością lub ścieżki kwalifikacji zawodowej „Młodszy menadżer jakości” z uzasadnieniem, zaakceptowany przez Kierownika Katedry i promotora w przypadku doktorantów.</w:t>
      </w:r>
    </w:p>
    <w:p w:rsidR="00B63423" w:rsidRPr="00B63423" w:rsidRDefault="00B63423" w:rsidP="00B63423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sz w:val="18"/>
          <w:szCs w:val="18"/>
          <w:lang w:eastAsia="pl-PL"/>
        </w:rPr>
        <w:t>Zgoda instytucji przyjmującej z terminem odbycia stażu.</w:t>
      </w:r>
    </w:p>
    <w:p w:rsidR="00B63423" w:rsidRPr="00B63423" w:rsidRDefault="00B63423" w:rsidP="00B63423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sz w:val="18"/>
          <w:szCs w:val="18"/>
          <w:lang w:eastAsia="pl-PL"/>
        </w:rPr>
        <w:t>Informacja o dorobku naukowym wraz z wykazem publikacji.</w:t>
      </w:r>
    </w:p>
    <w:p w:rsidR="00B63423" w:rsidRPr="00B63423" w:rsidRDefault="00B63423" w:rsidP="00B63423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sz w:val="18"/>
          <w:szCs w:val="18"/>
          <w:lang w:eastAsia="pl-PL"/>
        </w:rPr>
        <w:t>Opinia promotora, z poparciem kierownika studium doktoranckiego lub opinia bezpośredniego przełożonego (doktorzy).</w:t>
      </w:r>
    </w:p>
    <w:p w:rsidR="00B63423" w:rsidRPr="00B63423" w:rsidRDefault="00B63423" w:rsidP="00B63423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sz w:val="18"/>
          <w:szCs w:val="18"/>
          <w:lang w:eastAsia="pl-PL"/>
        </w:rPr>
        <w:t>Potwierdzona za zgodność z oryginałem kopia dyplomu doktorskiego,</w:t>
      </w:r>
    </w:p>
    <w:p w:rsidR="00B63423" w:rsidRPr="00B63423" w:rsidRDefault="00B63423" w:rsidP="00B63423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sz w:val="18"/>
          <w:szCs w:val="18"/>
          <w:lang w:eastAsia="pl-PL"/>
        </w:rPr>
        <w:t>W przypadku pracowników zaświadczenie o zatrudnieniu w SGGW na czas nie krótszy niż 30.06.2015</w:t>
      </w:r>
    </w:p>
    <w:p w:rsidR="00B63423" w:rsidRPr="00B63423" w:rsidRDefault="00B63423" w:rsidP="00B63423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B63423">
        <w:rPr>
          <w:rFonts w:ascii="Times New Roman" w:eastAsia="Times New Roman" w:hAnsi="Times New Roman"/>
          <w:sz w:val="18"/>
          <w:szCs w:val="18"/>
          <w:lang w:eastAsia="pl-PL"/>
        </w:rPr>
        <w:t xml:space="preserve">W przypadku doktorantów zaświadczenie o studiowaniu na studiach doktoranckich. </w:t>
      </w:r>
    </w:p>
    <w:p w:rsidR="00B63423" w:rsidRPr="00B63423" w:rsidRDefault="00B63423" w:rsidP="00B63423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B41E6" w:rsidRPr="00DB41E6" w:rsidRDefault="00DB41E6" w:rsidP="00DB41E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703FBD" w:rsidRDefault="00703FBD" w:rsidP="00703FBD">
      <w:pPr>
        <w:spacing w:line="360" w:lineRule="auto"/>
      </w:pPr>
    </w:p>
    <w:sectPr w:rsidR="00703FBD" w:rsidSect="00703FBD">
      <w:footerReference w:type="default" r:id="rId7"/>
      <w:headerReference w:type="first" r:id="rId8"/>
      <w:footerReference w:type="first" r:id="rId9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BF8" w:rsidRDefault="00770BF8" w:rsidP="008F7099">
      <w:pPr>
        <w:spacing w:after="0" w:line="240" w:lineRule="auto"/>
      </w:pPr>
      <w:r>
        <w:separator/>
      </w:r>
    </w:p>
  </w:endnote>
  <w:endnote w:type="continuationSeparator" w:id="0">
    <w:p w:rsidR="00770BF8" w:rsidRDefault="00770BF8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780654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44573" w:rsidRPr="00B44573" w:rsidRDefault="00B44573">
        <w:pPr>
          <w:pStyle w:val="Stopka"/>
          <w:jc w:val="center"/>
          <w:rPr>
            <w:rFonts w:ascii="Times New Roman" w:hAnsi="Times New Roman"/>
          </w:rPr>
        </w:pPr>
        <w:r w:rsidRPr="00B44573">
          <w:rPr>
            <w:rFonts w:ascii="Times New Roman" w:hAnsi="Times New Roman"/>
          </w:rPr>
          <w:fldChar w:fldCharType="begin"/>
        </w:r>
        <w:r w:rsidRPr="00B44573">
          <w:rPr>
            <w:rFonts w:ascii="Times New Roman" w:hAnsi="Times New Roman"/>
          </w:rPr>
          <w:instrText>PAGE   \* MERGEFORMAT</w:instrText>
        </w:r>
        <w:r w:rsidRPr="00B44573">
          <w:rPr>
            <w:rFonts w:ascii="Times New Roman" w:hAnsi="Times New Roman"/>
          </w:rPr>
          <w:fldChar w:fldCharType="separate"/>
        </w:r>
        <w:r w:rsidR="00B63423">
          <w:rPr>
            <w:rFonts w:ascii="Times New Roman" w:hAnsi="Times New Roman"/>
            <w:noProof/>
          </w:rPr>
          <w:t>2</w:t>
        </w:r>
        <w:r w:rsidRPr="00B44573">
          <w:rPr>
            <w:rFonts w:ascii="Times New Roman" w:hAnsi="Times New Roman"/>
          </w:rPr>
          <w:fldChar w:fldCharType="end"/>
        </w:r>
      </w:p>
    </w:sdtContent>
  </w:sdt>
  <w:p w:rsidR="00370E68" w:rsidRPr="00B44573" w:rsidRDefault="00B44573" w:rsidP="00B44573">
    <w:pPr>
      <w:pStyle w:val="Stopka"/>
      <w:ind w:left="-993"/>
      <w:rPr>
        <w:rFonts w:ascii="Times New Roman" w:hAnsi="Times New Roman"/>
        <w:sz w:val="12"/>
        <w:szCs w:val="12"/>
      </w:rPr>
    </w:pPr>
    <w:r w:rsidRPr="00B44573">
      <w:rPr>
        <w:rFonts w:ascii="Times New Roman" w:hAnsi="Times New Roman"/>
        <w:sz w:val="12"/>
        <w:szCs w:val="12"/>
      </w:rPr>
      <w:fldChar w:fldCharType="begin"/>
    </w:r>
    <w:r w:rsidRPr="00B44573">
      <w:rPr>
        <w:rFonts w:ascii="Times New Roman" w:hAnsi="Times New Roman"/>
        <w:sz w:val="12"/>
        <w:szCs w:val="12"/>
      </w:rPr>
      <w:instrText xml:space="preserve"> filename </w:instrText>
    </w:r>
    <w:r>
      <w:rPr>
        <w:rFonts w:ascii="Times New Roman" w:hAnsi="Times New Roman"/>
        <w:sz w:val="12"/>
        <w:szCs w:val="12"/>
      </w:rPr>
      <w:instrText>\</w:instrText>
    </w:r>
    <w:r w:rsidRPr="00B44573">
      <w:rPr>
        <w:rFonts w:ascii="Times New Roman" w:hAnsi="Times New Roman"/>
        <w:sz w:val="12"/>
        <w:szCs w:val="12"/>
      </w:rPr>
      <w:instrText xml:space="preserve">p </w:instrText>
    </w:r>
    <w:r w:rsidRPr="00B44573">
      <w:rPr>
        <w:rFonts w:ascii="Times New Roman" w:hAnsi="Times New Roman"/>
        <w:sz w:val="12"/>
        <w:szCs w:val="12"/>
      </w:rPr>
      <w:fldChar w:fldCharType="separate"/>
    </w:r>
    <w:r w:rsidR="00B803F3">
      <w:rPr>
        <w:rFonts w:ascii="Times New Roman" w:hAnsi="Times New Roman"/>
        <w:noProof/>
        <w:sz w:val="12"/>
        <w:szCs w:val="12"/>
      </w:rPr>
      <w:t>C:\Users\Wicki\Documents\POKL\POKL_bioekonomia_firmowka_Cz_B.docx</w:t>
    </w:r>
    <w:r w:rsidRPr="00B44573">
      <w:rPr>
        <w:rFonts w:ascii="Times New Roman" w:hAnsi="Times New Roman"/>
        <w:sz w:val="12"/>
        <w:szCs w:val="12"/>
      </w:rPr>
      <w:fldChar w:fldCharType="end"/>
    </w:r>
    <w:r w:rsidRPr="00B44573">
      <w:rPr>
        <w:rFonts w:ascii="Times New Roman" w:hAnsi="Times New Roman"/>
        <w:sz w:val="12"/>
        <w:szCs w:val="12"/>
      </w:rPr>
      <w:t>lw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BF8" w:rsidRDefault="00770BF8" w:rsidP="008F7099">
      <w:pPr>
        <w:spacing w:after="0" w:line="240" w:lineRule="auto"/>
      </w:pPr>
      <w:r>
        <w:separator/>
      </w:r>
    </w:p>
  </w:footnote>
  <w:footnote w:type="continuationSeparator" w:id="0">
    <w:p w:rsidR="00770BF8" w:rsidRDefault="00770BF8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573" w:rsidRDefault="00B803F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3DDEA5E" wp14:editId="4374E360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800" cy="15012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643C1CC" wp14:editId="206EACD7">
          <wp:simplePos x="0" y="0"/>
          <wp:positionH relativeFrom="column">
            <wp:posOffset>3915080</wp:posOffset>
          </wp:positionH>
          <wp:positionV relativeFrom="paragraph">
            <wp:posOffset>-330835</wp:posOffset>
          </wp:positionV>
          <wp:extent cx="2321560" cy="8566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560" cy="856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E98600" wp14:editId="29C69C4C">
          <wp:simplePos x="0" y="0"/>
          <wp:positionH relativeFrom="column">
            <wp:posOffset>2455240</wp:posOffset>
          </wp:positionH>
          <wp:positionV relativeFrom="paragraph">
            <wp:posOffset>-317500</wp:posOffset>
          </wp:positionV>
          <wp:extent cx="826617" cy="826617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_godlo z nazwa_P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17" cy="826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2"/>
    <w:multiLevelType w:val="singleLevel"/>
    <w:tmpl w:val="00000012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00" w:hanging="360"/>
      </w:pPr>
      <w:rPr>
        <w:rFonts w:ascii="Symbol" w:hAnsi="Symbol" w:cs="Symbol"/>
      </w:rPr>
    </w:lvl>
  </w:abstractNum>
  <w:abstractNum w:abstractNumId="1">
    <w:nsid w:val="54F336DA"/>
    <w:multiLevelType w:val="hybridMultilevel"/>
    <w:tmpl w:val="B2283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43"/>
    <w:rsid w:val="00044D3E"/>
    <w:rsid w:val="0008398F"/>
    <w:rsid w:val="000B3E56"/>
    <w:rsid w:val="000C1730"/>
    <w:rsid w:val="000D5CB3"/>
    <w:rsid w:val="00131700"/>
    <w:rsid w:val="001345F5"/>
    <w:rsid w:val="00164A90"/>
    <w:rsid w:val="002300E1"/>
    <w:rsid w:val="002C2CB4"/>
    <w:rsid w:val="003346C9"/>
    <w:rsid w:val="003509AC"/>
    <w:rsid w:val="00357180"/>
    <w:rsid w:val="00370E68"/>
    <w:rsid w:val="00387ECD"/>
    <w:rsid w:val="003D2057"/>
    <w:rsid w:val="003E35CB"/>
    <w:rsid w:val="004059DD"/>
    <w:rsid w:val="004156E2"/>
    <w:rsid w:val="00424FCB"/>
    <w:rsid w:val="00432AC2"/>
    <w:rsid w:val="00435E23"/>
    <w:rsid w:val="00460E6E"/>
    <w:rsid w:val="00472D54"/>
    <w:rsid w:val="004A25D3"/>
    <w:rsid w:val="004B5C90"/>
    <w:rsid w:val="004D5FB1"/>
    <w:rsid w:val="00554B11"/>
    <w:rsid w:val="005634D4"/>
    <w:rsid w:val="00594938"/>
    <w:rsid w:val="005A5899"/>
    <w:rsid w:val="005E1700"/>
    <w:rsid w:val="005F0964"/>
    <w:rsid w:val="00604F3A"/>
    <w:rsid w:val="00632172"/>
    <w:rsid w:val="00677278"/>
    <w:rsid w:val="00694D31"/>
    <w:rsid w:val="006B0E42"/>
    <w:rsid w:val="006B28DB"/>
    <w:rsid w:val="006B72A5"/>
    <w:rsid w:val="006D5280"/>
    <w:rsid w:val="006E5A78"/>
    <w:rsid w:val="00703FBD"/>
    <w:rsid w:val="007100DB"/>
    <w:rsid w:val="00710E0D"/>
    <w:rsid w:val="00731A2C"/>
    <w:rsid w:val="00753F73"/>
    <w:rsid w:val="00770BF8"/>
    <w:rsid w:val="007852F3"/>
    <w:rsid w:val="007E191A"/>
    <w:rsid w:val="007F115E"/>
    <w:rsid w:val="00807BEC"/>
    <w:rsid w:val="0082261E"/>
    <w:rsid w:val="008F7099"/>
    <w:rsid w:val="0094474C"/>
    <w:rsid w:val="009471F8"/>
    <w:rsid w:val="00950A5B"/>
    <w:rsid w:val="00954688"/>
    <w:rsid w:val="00984890"/>
    <w:rsid w:val="009B1CA7"/>
    <w:rsid w:val="009C4D36"/>
    <w:rsid w:val="00A07EA3"/>
    <w:rsid w:val="00A14F1E"/>
    <w:rsid w:val="00A72D83"/>
    <w:rsid w:val="00A820B5"/>
    <w:rsid w:val="00A92664"/>
    <w:rsid w:val="00AF12AC"/>
    <w:rsid w:val="00B24D81"/>
    <w:rsid w:val="00B340E5"/>
    <w:rsid w:val="00B44573"/>
    <w:rsid w:val="00B63423"/>
    <w:rsid w:val="00B803F3"/>
    <w:rsid w:val="00B93116"/>
    <w:rsid w:val="00BE754F"/>
    <w:rsid w:val="00BE7878"/>
    <w:rsid w:val="00BF40AE"/>
    <w:rsid w:val="00CC414B"/>
    <w:rsid w:val="00CF5E70"/>
    <w:rsid w:val="00D06B30"/>
    <w:rsid w:val="00D40279"/>
    <w:rsid w:val="00D4058C"/>
    <w:rsid w:val="00D462B2"/>
    <w:rsid w:val="00D733D0"/>
    <w:rsid w:val="00DA2CD6"/>
    <w:rsid w:val="00DB41E6"/>
    <w:rsid w:val="00DE70AC"/>
    <w:rsid w:val="00E34634"/>
    <w:rsid w:val="00E41117"/>
    <w:rsid w:val="00E64A0D"/>
    <w:rsid w:val="00E73674"/>
    <w:rsid w:val="00EC02F3"/>
    <w:rsid w:val="00ED4529"/>
    <w:rsid w:val="00EE14FA"/>
    <w:rsid w:val="00F42243"/>
    <w:rsid w:val="00FA1C0E"/>
    <w:rsid w:val="00FA4C13"/>
    <w:rsid w:val="00F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34BF40-181E-4BD0-BDCB-299CD627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17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semiHidden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MPUTER-PRACA\Moje%20dokumenty\Anna\Wicki_Projekt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Bioekonomia.dot</Template>
  <TotalTime>0</TotalTime>
  <Pages>1</Pages>
  <Words>371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</dc:creator>
  <cp:lastModifiedBy>Nina</cp:lastModifiedBy>
  <cp:revision>2</cp:revision>
  <cp:lastPrinted>2014-10-31T07:36:00Z</cp:lastPrinted>
  <dcterms:created xsi:type="dcterms:W3CDTF">2015-01-13T18:19:00Z</dcterms:created>
  <dcterms:modified xsi:type="dcterms:W3CDTF">2015-01-13T18:19:00Z</dcterms:modified>
</cp:coreProperties>
</file>